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Pr="00A85495" w:rsidRDefault="00BE48DF" w:rsidP="00BE48DF">
      <w:pPr>
        <w:pStyle w:val="Title1COST"/>
        <w:spacing w:before="120"/>
        <w:jc w:val="center"/>
        <w:rPr>
          <w:color w:val="155831"/>
          <w:sz w:val="36"/>
        </w:rPr>
      </w:pPr>
      <w:bookmarkStart w:id="0" w:name="_Hlk84594644"/>
      <w:r w:rsidRPr="00A85495">
        <w:rPr>
          <w:color w:val="155831"/>
          <w:sz w:val="36"/>
        </w:rPr>
        <w:t>Short-Term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85495">
        <w:rPr>
          <w:color w:val="155831"/>
          <w:sz w:val="36"/>
          <w:lang w:val="en-GB"/>
        </w:rPr>
        <w:t>APPLICATION FORM</w:t>
      </w:r>
      <w:r w:rsidRPr="00A85495">
        <w:rPr>
          <w:rStyle w:val="FootnoteReference"/>
          <w:color w:val="155831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23AA7C88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CE51A7">
        <w:rPr>
          <w:color w:val="56585B"/>
          <w:sz w:val="22"/>
        </w:rPr>
        <w:t>CA</w:t>
      </w:r>
      <w:r w:rsidR="00CE51A7" w:rsidRPr="00CE51A7">
        <w:t xml:space="preserve"> </w:t>
      </w:r>
      <w:r w:rsidR="00CE51A7" w:rsidRPr="00CE51A7">
        <w:rPr>
          <w:color w:val="56585B"/>
          <w:sz w:val="22"/>
        </w:rPr>
        <w:t>22109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E47BE" w14:textId="77777777" w:rsidR="00BD74E4" w:rsidRDefault="00BD74E4" w:rsidP="00F24F32">
      <w:r>
        <w:separator/>
      </w:r>
    </w:p>
  </w:endnote>
  <w:endnote w:type="continuationSeparator" w:id="0">
    <w:p w14:paraId="144094E5" w14:textId="77777777" w:rsidR="00BD74E4" w:rsidRDefault="00BD74E4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672B1" w14:textId="77777777" w:rsidR="00BD74E4" w:rsidRDefault="00BD74E4" w:rsidP="00F24F32">
      <w:r>
        <w:separator/>
      </w:r>
    </w:p>
  </w:footnote>
  <w:footnote w:type="continuationSeparator" w:id="0">
    <w:p w14:paraId="681145C1" w14:textId="77777777" w:rsidR="00BD74E4" w:rsidRDefault="00BD74E4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val="tr-TR" w:eastAsia="tr-T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4161A3DC" w:rsidR="00773BAB" w:rsidRDefault="00A85495" w:rsidP="00773BAB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9D81798" wp14:editId="4E44CA57">
          <wp:simplePos x="0" y="0"/>
          <wp:positionH relativeFrom="column">
            <wp:posOffset>3482671</wp:posOffset>
          </wp:positionH>
          <wp:positionV relativeFrom="paragraph">
            <wp:posOffset>-437956</wp:posOffset>
          </wp:positionV>
          <wp:extent cx="2864485" cy="985520"/>
          <wp:effectExtent l="0" t="0" r="0" b="0"/>
          <wp:wrapNone/>
          <wp:docPr id="3" name="docshape3" descr="A close-up of a logo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cshape3" descr="A close-up of a logo  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448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1.45pt;height:101.4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789472547">
    <w:abstractNumId w:val="16"/>
  </w:num>
  <w:num w:numId="2" w16cid:durableId="1684015288">
    <w:abstractNumId w:val="23"/>
  </w:num>
  <w:num w:numId="3" w16cid:durableId="1954826329">
    <w:abstractNumId w:val="24"/>
  </w:num>
  <w:num w:numId="4" w16cid:durableId="2124761089">
    <w:abstractNumId w:val="21"/>
  </w:num>
  <w:num w:numId="5" w16cid:durableId="1217549148">
    <w:abstractNumId w:val="11"/>
  </w:num>
  <w:num w:numId="6" w16cid:durableId="199175089">
    <w:abstractNumId w:val="4"/>
  </w:num>
  <w:num w:numId="7" w16cid:durableId="1637686063">
    <w:abstractNumId w:val="5"/>
  </w:num>
  <w:num w:numId="8" w16cid:durableId="183591683">
    <w:abstractNumId w:val="6"/>
  </w:num>
  <w:num w:numId="9" w16cid:durableId="986936323">
    <w:abstractNumId w:val="7"/>
  </w:num>
  <w:num w:numId="10" w16cid:durableId="707754474">
    <w:abstractNumId w:val="9"/>
  </w:num>
  <w:num w:numId="11" w16cid:durableId="1481800164">
    <w:abstractNumId w:val="0"/>
  </w:num>
  <w:num w:numId="12" w16cid:durableId="1991254102">
    <w:abstractNumId w:val="1"/>
  </w:num>
  <w:num w:numId="13" w16cid:durableId="673150453">
    <w:abstractNumId w:val="2"/>
  </w:num>
  <w:num w:numId="14" w16cid:durableId="388843074">
    <w:abstractNumId w:val="3"/>
  </w:num>
  <w:num w:numId="15" w16cid:durableId="189146578">
    <w:abstractNumId w:val="8"/>
  </w:num>
  <w:num w:numId="16" w16cid:durableId="962660636">
    <w:abstractNumId w:val="27"/>
  </w:num>
  <w:num w:numId="17" w16cid:durableId="2135443377">
    <w:abstractNumId w:val="31"/>
  </w:num>
  <w:num w:numId="18" w16cid:durableId="1261908782">
    <w:abstractNumId w:val="17"/>
  </w:num>
  <w:num w:numId="19" w16cid:durableId="2063942855">
    <w:abstractNumId w:val="19"/>
  </w:num>
  <w:num w:numId="20" w16cid:durableId="924875276">
    <w:abstractNumId w:val="10"/>
  </w:num>
  <w:num w:numId="21" w16cid:durableId="1635795737">
    <w:abstractNumId w:val="26"/>
  </w:num>
  <w:num w:numId="22" w16cid:durableId="1026753006">
    <w:abstractNumId w:val="22"/>
  </w:num>
  <w:num w:numId="23" w16cid:durableId="2010907596">
    <w:abstractNumId w:val="14"/>
  </w:num>
  <w:num w:numId="24" w16cid:durableId="136000406">
    <w:abstractNumId w:val="29"/>
  </w:num>
  <w:num w:numId="25" w16cid:durableId="1730807881">
    <w:abstractNumId w:val="15"/>
  </w:num>
  <w:num w:numId="26" w16cid:durableId="631520920">
    <w:abstractNumId w:val="30"/>
  </w:num>
  <w:num w:numId="27" w16cid:durableId="1190070195">
    <w:abstractNumId w:val="12"/>
  </w:num>
  <w:num w:numId="28" w16cid:durableId="10588195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2446015">
    <w:abstractNumId w:val="13"/>
  </w:num>
  <w:num w:numId="30" w16cid:durableId="36589538">
    <w:abstractNumId w:val="20"/>
  </w:num>
  <w:num w:numId="31" w16cid:durableId="856505370">
    <w:abstractNumId w:val="32"/>
  </w:num>
  <w:num w:numId="32" w16cid:durableId="1338388930">
    <w:abstractNumId w:val="25"/>
  </w:num>
  <w:num w:numId="33" w16cid:durableId="874853815">
    <w:abstractNumId w:val="18"/>
  </w:num>
  <w:num w:numId="34" w16cid:durableId="694624697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0B6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85495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D74E4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1A7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10F3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6576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B6FFED767896CB478F62ECAD4674D46D" ma:contentTypeVersion="15" ma:contentTypeDescription="Yeni belge oluşturun." ma:contentTypeScope="" ma:versionID="8fe9243b4c5b832d07d6882500b8e875">
  <xsd:schema xmlns:xsd="http://www.w3.org/2001/XMLSchema" xmlns:xs="http://www.w3.org/2001/XMLSchema" xmlns:p="http://schemas.microsoft.com/office/2006/metadata/properties" xmlns:ns2="daa75c9a-4251-400a-9c9e-9580dc1d7e1e" xmlns:ns3="26d4676c-2c00-4882-8771-adda448117c5" targetNamespace="http://schemas.microsoft.com/office/2006/metadata/properties" ma:root="true" ma:fieldsID="3e040da7b00b7c73e983918397716c78" ns2:_="" ns3:_="">
    <xsd:import namespace="daa75c9a-4251-400a-9c9e-9580dc1d7e1e"/>
    <xsd:import namespace="26d4676c-2c00-4882-8771-adda448117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75c9a-4251-400a-9c9e-9580dc1d7e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Resim Etiketleri" ma:readOnly="false" ma:fieldId="{5cf76f15-5ced-4ddc-b409-7134ff3c332f}" ma:taxonomyMulti="true" ma:sspId="1bc49ad8-0d76-4442-b3ec-dfaba3082b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676c-2c00-4882-8771-adda448117c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6da890e-f9f7-4f39-a217-02c6fcbe5b91}" ma:internalName="TaxCatchAll" ma:showField="CatchAllData" ma:web="26d4676c-2c00-4882-8771-adda448117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d4676c-2c00-4882-8771-adda448117c5" xsi:nil="true"/>
    <lcf76f155ced4ddcb4097134ff3c332f xmlns="daa75c9a-4251-400a-9c9e-9580dc1d7e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C0C010-3697-4EBB-9AD4-583A75E1A8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7E36A6-20CA-484B-A5A9-5FC6E376DBA6}"/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3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Safak.Dikmen</cp:lastModifiedBy>
  <cp:revision>3</cp:revision>
  <cp:lastPrinted>2016-11-07T11:47:00Z</cp:lastPrinted>
  <dcterms:created xsi:type="dcterms:W3CDTF">2025-04-11T09:24:00Z</dcterms:created>
  <dcterms:modified xsi:type="dcterms:W3CDTF">2025-04-11T10:18:00Z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0x010100B6FFED767896CB478F62ECAD4674D46D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